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D4B" w:rsidRPr="00194A20" w:rsidRDefault="00194A20">
      <w:pPr>
        <w:rPr>
          <w:b/>
        </w:rPr>
      </w:pPr>
      <w:r>
        <w:rPr>
          <w:noProof/>
        </w:rPr>
        <w:drawing>
          <wp:inline distT="0" distB="0" distL="0" distR="0">
            <wp:extent cx="9601200" cy="7200900"/>
            <wp:effectExtent l="0" t="0" r="0" b="0"/>
            <wp:docPr id="3" name="Picture 3" descr="C:\Users\aissvbatham\AppData\Local\Microsoft\Windows\Temporary Internet Files\Content.Word\20201116_09165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ssvbatham\AppData\Local\Microsoft\Windows\Temporary Internet Files\Content.Word\20201116_091650_resize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01200" cy="7200900"/>
            <wp:effectExtent l="0" t="0" r="0" b="0"/>
            <wp:docPr id="2" name="Picture 2" descr="C:\Users\aissvbatham\AppData\Local\Microsoft\Windows\Temporary Internet Files\Content.Word\20201116_09245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ssvbatham\AppData\Local\Microsoft\Windows\Temporary Internet Files\Content.Word\20201116_092454_resiz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01200" cy="7200900"/>
            <wp:effectExtent l="0" t="0" r="0" b="0"/>
            <wp:docPr id="1" name="Picture 1" descr="C:\Users\aissvbatham\AppData\Local\Microsoft\Windows\Temporary Internet Files\Content.Word\20201116_09160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ssvbatham\AppData\Local\Microsoft\Windows\Temporary Internet Files\Content.Word\20201116_091600_resiz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1D4B" w:rsidRPr="00194A2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A20"/>
    <w:rsid w:val="00194A20"/>
    <w:rsid w:val="00541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11D7A6-8CCD-465F-B5F6-B38869185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5E9FE089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Shekhar Vishnu Batham</dc:creator>
  <cp:keywords/>
  <dc:description/>
  <cp:lastModifiedBy>Shekhar Vishnu Batham</cp:lastModifiedBy>
  <cp:revision>1</cp:revision>
  <dcterms:created xsi:type="dcterms:W3CDTF">2020-12-02T02:36:00Z</dcterms:created>
  <dcterms:modified xsi:type="dcterms:W3CDTF">2020-12-02T02:37:00Z</dcterms:modified>
</cp:coreProperties>
</file>